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75121" w14:textId="1E92C2F5" w:rsidR="0059454F" w:rsidRPr="00D66DA4" w:rsidRDefault="00361E69" w:rsidP="0059454F">
      <w:pPr>
        <w:pStyle w:val="Header"/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Plant Biology for Gardeners</w:t>
      </w:r>
    </w:p>
    <w:p w14:paraId="54B03C6C" w14:textId="6502A485" w:rsidR="0059454F" w:rsidRPr="00D66DA4" w:rsidRDefault="0059454F" w:rsidP="0059454F">
      <w:pPr>
        <w:pStyle w:val="Header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Knowledge Check</w:t>
      </w:r>
    </w:p>
    <w:p w14:paraId="080AE87C" w14:textId="1C3C1EAE" w:rsidR="0059454F" w:rsidRPr="00D66DA4" w:rsidRDefault="0059454F" w:rsidP="0059454F">
      <w:pPr>
        <w:pStyle w:val="Subtitle"/>
        <w:rPr>
          <w:rFonts w:ascii="Palatino" w:hAnsi="Palatino"/>
          <w:color w:val="000000" w:themeColor="text1"/>
          <w:sz w:val="20"/>
          <w:szCs w:val="20"/>
        </w:rPr>
      </w:pP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In the </w:t>
      </w:r>
      <w:r w:rsidRPr="00D66DA4">
        <w:rPr>
          <w:rFonts w:ascii="Palatino" w:hAnsi="Palatino"/>
          <w:color w:val="000000" w:themeColor="text1"/>
          <w:sz w:val="20"/>
          <w:szCs w:val="20"/>
        </w:rPr>
        <w:t xml:space="preserve">MGV Learning Library - Core Preparation Sessions </w:t>
      </w:r>
    </w:p>
    <w:p w14:paraId="25858A15" w14:textId="31CC01CC" w:rsidR="0059454F" w:rsidRPr="00637DBC" w:rsidRDefault="0059454F" w:rsidP="0059454F">
      <w:pPr>
        <w:pStyle w:val="Subtitle"/>
        <w:rPr>
          <w:rFonts w:ascii="Palatino" w:hAnsi="Palatino"/>
          <w:color w:val="000000" w:themeColor="text1"/>
          <w:sz w:val="20"/>
          <w:szCs w:val="20"/>
        </w:rPr>
      </w:pP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this is Section </w:t>
      </w:r>
      <w:r w:rsid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361E69">
        <w:rPr>
          <w:rFonts w:ascii="Palatino" w:hAnsi="Palatino"/>
          <w:b w:val="0"/>
          <w:color w:val="000000" w:themeColor="text1"/>
          <w:sz w:val="20"/>
          <w:szCs w:val="20"/>
        </w:rPr>
        <w:t>.</w:t>
      </w:r>
      <w:r w:rsid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 in Module </w:t>
      </w:r>
      <w:r w:rsidR="00361E69" w:rsidRP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361E69">
        <w:rPr>
          <w:rFonts w:ascii="Palatino" w:hAnsi="Palatino"/>
          <w:b w:val="0"/>
          <w:color w:val="000000" w:themeColor="text1"/>
          <w:sz w:val="20"/>
          <w:szCs w:val="20"/>
        </w:rPr>
        <w:t xml:space="preserve">: </w:t>
      </w:r>
      <w:r w:rsidR="00361E69" w:rsidRPr="00361E69">
        <w:rPr>
          <w:rFonts w:ascii="Palatino" w:hAnsi="Palatino"/>
          <w:b w:val="0"/>
          <w:color w:val="000000" w:themeColor="text1"/>
          <w:sz w:val="20"/>
          <w:szCs w:val="20"/>
        </w:rPr>
        <w:t>The Fundamentals</w:t>
      </w:r>
    </w:p>
    <w:p w14:paraId="0F831F5A" w14:textId="77777777" w:rsidR="001F071D" w:rsidRPr="00EF53D4" w:rsidRDefault="001F071D" w:rsidP="001F071D">
      <w:pPr>
        <w:widowControl w:val="0"/>
        <w:autoSpaceDE w:val="0"/>
        <w:autoSpaceDN w:val="0"/>
        <w:adjustRightInd w:val="0"/>
        <w:contextualSpacing/>
        <w:rPr>
          <w:bCs/>
          <w:sz w:val="16"/>
          <w:szCs w:val="16"/>
        </w:rPr>
      </w:pPr>
    </w:p>
    <w:p w14:paraId="142F3782" w14:textId="796286F6" w:rsidR="001F071D" w:rsidRPr="00EF53D4" w:rsidRDefault="005F76A4" w:rsidP="005F76A4">
      <w:pPr>
        <w:contextualSpacing/>
      </w:pPr>
      <w:r>
        <w:t xml:space="preserve">1. </w:t>
      </w:r>
      <w:r w:rsidR="001F071D" w:rsidRPr="00EF53D4">
        <w:t xml:space="preserve">Use print publications or </w:t>
      </w:r>
      <w:r>
        <w:t xml:space="preserve">other </w:t>
      </w:r>
      <w:r w:rsidR="001F071D" w:rsidRPr="00EF53D4">
        <w:t>reliable resources to research the botanical name</w:t>
      </w:r>
      <w:r>
        <w:t>s</w:t>
      </w:r>
      <w:r w:rsidR="001F071D" w:rsidRPr="00EF53D4">
        <w:t xml:space="preserve"> (formal scientific </w:t>
      </w:r>
      <w:r w:rsidR="001F071D" w:rsidRPr="00EF53D4">
        <w:rPr>
          <w:bCs/>
        </w:rPr>
        <w:t>name</w:t>
      </w:r>
      <w:r w:rsidR="001F071D" w:rsidRPr="00EF53D4">
        <w:t xml:space="preserve">) </w:t>
      </w:r>
      <w:r>
        <w:t>of</w:t>
      </w:r>
      <w:r w:rsidR="001F071D" w:rsidRPr="00EF53D4">
        <w:t xml:space="preserve"> the following plants</w:t>
      </w:r>
      <w:r>
        <w:t>:</w:t>
      </w:r>
    </w:p>
    <w:p w14:paraId="7271255B" w14:textId="77777777" w:rsidR="001F071D" w:rsidRPr="00EF53D4" w:rsidRDefault="001F071D" w:rsidP="001F071D">
      <w:pPr>
        <w:ind w:left="720"/>
        <w:contextualSpacing/>
        <w:rPr>
          <w:sz w:val="16"/>
          <w:szCs w:val="16"/>
        </w:rPr>
      </w:pPr>
    </w:p>
    <w:p w14:paraId="79B2F78F" w14:textId="6C77BC68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Redbud   </w:t>
      </w:r>
      <w:r w:rsidRPr="00EF53D4">
        <w:tab/>
      </w:r>
      <w:r w:rsidRPr="00EF53D4">
        <w:rPr>
          <w:b/>
          <w:bCs/>
          <w:color w:val="FF0000"/>
        </w:rPr>
        <w:t xml:space="preserve"> </w:t>
      </w:r>
    </w:p>
    <w:p w14:paraId="61D0318B" w14:textId="4883C270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Arrowwood </w:t>
      </w:r>
      <w:r w:rsidRPr="00EF53D4">
        <w:tab/>
      </w:r>
      <w:r w:rsidRPr="00EF53D4">
        <w:tab/>
      </w:r>
      <w:r w:rsidRPr="00EF53D4">
        <w:tab/>
      </w:r>
    </w:p>
    <w:p w14:paraId="0B09806F" w14:textId="1B9BB515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White oak </w:t>
      </w:r>
      <w:r w:rsidRPr="00EF53D4">
        <w:tab/>
      </w:r>
      <w:r w:rsidRPr="00EF53D4">
        <w:tab/>
      </w:r>
      <w:r w:rsidRPr="00EF53D4">
        <w:tab/>
      </w:r>
    </w:p>
    <w:p w14:paraId="7954DA43" w14:textId="77777777" w:rsidR="00F5653D" w:rsidRDefault="00F5653D" w:rsidP="001F071D">
      <w:pPr>
        <w:contextualSpacing/>
        <w:rPr>
          <w:color w:val="FF0000"/>
        </w:rPr>
      </w:pPr>
    </w:p>
    <w:p w14:paraId="7E3301F5" w14:textId="77777777" w:rsidR="001F071D" w:rsidRPr="00EF53D4" w:rsidRDefault="001F071D" w:rsidP="001F071D">
      <w:pPr>
        <w:contextualSpacing/>
        <w:rPr>
          <w:sz w:val="12"/>
          <w:szCs w:val="12"/>
        </w:rPr>
      </w:pPr>
    </w:p>
    <w:p w14:paraId="054EB16A" w14:textId="17EBD055" w:rsidR="001F071D" w:rsidRPr="00EF53D4" w:rsidRDefault="005F76A4" w:rsidP="005F76A4">
      <w:pPr>
        <w:contextualSpacing/>
      </w:pPr>
      <w:r>
        <w:t xml:space="preserve">2. </w:t>
      </w:r>
      <w:r w:rsidR="001F071D" w:rsidRPr="00EF53D4">
        <w:t xml:space="preserve">Can you identify the error(s) in each of the following botanical names? What is a common name or names for each plant? </w:t>
      </w:r>
    </w:p>
    <w:p w14:paraId="36F8F5DE" w14:textId="77777777" w:rsidR="001F071D" w:rsidRPr="00EF53D4" w:rsidRDefault="001F071D" w:rsidP="001F071D">
      <w:pPr>
        <w:ind w:left="720"/>
        <w:contextualSpacing/>
        <w:rPr>
          <w:sz w:val="16"/>
          <w:szCs w:val="16"/>
        </w:rPr>
      </w:pPr>
    </w:p>
    <w:p w14:paraId="07FD0EA2" w14:textId="01C728D2" w:rsidR="001F071D" w:rsidRPr="00A51830" w:rsidRDefault="001F071D" w:rsidP="001F071D">
      <w:pPr>
        <w:numPr>
          <w:ilvl w:val="0"/>
          <w:numId w:val="6"/>
        </w:numPr>
        <w:contextualSpacing/>
        <w:rPr>
          <w:b/>
          <w:bCs/>
        </w:rPr>
      </w:pPr>
      <w:proofErr w:type="spellStart"/>
      <w:r w:rsidRPr="00A51830">
        <w:t>Cornus</w:t>
      </w:r>
      <w:proofErr w:type="spellEnd"/>
      <w:r w:rsidRPr="00A51830">
        <w:t xml:space="preserve"> </w:t>
      </w:r>
      <w:proofErr w:type="spellStart"/>
      <w:r w:rsidRPr="00A51830">
        <w:t>florida</w:t>
      </w:r>
      <w:proofErr w:type="spellEnd"/>
      <w:r w:rsidRPr="00A51830">
        <w:tab/>
      </w:r>
      <w:r w:rsidRPr="00A51830">
        <w:tab/>
      </w:r>
      <w:r w:rsidR="005F76A4" w:rsidRPr="00A51830">
        <w:rPr>
          <w:color w:val="FF0000"/>
        </w:rPr>
        <w:br/>
      </w:r>
    </w:p>
    <w:p w14:paraId="12270D2F" w14:textId="6D166EF8" w:rsidR="001F071D" w:rsidRPr="006263AB" w:rsidRDefault="001F071D" w:rsidP="001F071D">
      <w:pPr>
        <w:numPr>
          <w:ilvl w:val="0"/>
          <w:numId w:val="6"/>
        </w:numPr>
        <w:contextualSpacing/>
        <w:rPr>
          <w:i/>
        </w:rPr>
      </w:pPr>
      <w:proofErr w:type="spellStart"/>
      <w:r w:rsidRPr="006263AB">
        <w:rPr>
          <w:i/>
        </w:rPr>
        <w:t>Prunus</w:t>
      </w:r>
      <w:proofErr w:type="spellEnd"/>
      <w:r w:rsidRPr="006263AB">
        <w:rPr>
          <w:i/>
        </w:rPr>
        <w:t xml:space="preserve"> </w:t>
      </w:r>
      <w:proofErr w:type="spellStart"/>
      <w:r w:rsidRPr="006263AB">
        <w:rPr>
          <w:i/>
        </w:rPr>
        <w:t>subhirtella</w:t>
      </w:r>
      <w:proofErr w:type="spellEnd"/>
      <w:r w:rsidR="00A51830">
        <w:t xml:space="preserve"> “Pendula”</w:t>
      </w:r>
      <w:r w:rsidRPr="006263AB">
        <w:tab/>
      </w:r>
      <w:r w:rsidR="005F76A4" w:rsidRPr="006263AB">
        <w:rPr>
          <w:i/>
        </w:rPr>
        <w:br/>
      </w:r>
      <w:bookmarkStart w:id="0" w:name="_GoBack"/>
      <w:bookmarkEnd w:id="0"/>
    </w:p>
    <w:p w14:paraId="7F317D9E" w14:textId="5364C915" w:rsidR="001F071D" w:rsidRPr="00EF53D4" w:rsidRDefault="001F071D" w:rsidP="001F071D">
      <w:pPr>
        <w:numPr>
          <w:ilvl w:val="0"/>
          <w:numId w:val="6"/>
        </w:numPr>
        <w:contextualSpacing/>
      </w:pPr>
      <w:r w:rsidRPr="00EF53D4">
        <w:rPr>
          <w:i/>
        </w:rPr>
        <w:t xml:space="preserve">Acer Rubrum </w:t>
      </w:r>
      <w:r w:rsidRPr="00EF53D4">
        <w:t xml:space="preserve">‘October Glory’ </w:t>
      </w:r>
      <w:r w:rsidR="006263AB">
        <w:br/>
      </w:r>
    </w:p>
    <w:p w14:paraId="28AD036C" w14:textId="3DC33846" w:rsidR="006263AB" w:rsidRPr="006263AB" w:rsidRDefault="001F071D" w:rsidP="006263AB">
      <w:pPr>
        <w:numPr>
          <w:ilvl w:val="0"/>
          <w:numId w:val="6"/>
        </w:numPr>
        <w:contextualSpacing/>
      </w:pPr>
      <w:r w:rsidRPr="006263AB">
        <w:rPr>
          <w:i/>
        </w:rPr>
        <w:t xml:space="preserve">Acer </w:t>
      </w:r>
      <w:proofErr w:type="spellStart"/>
      <w:r w:rsidRPr="006263AB">
        <w:rPr>
          <w:i/>
        </w:rPr>
        <w:t>palmatum</w:t>
      </w:r>
      <w:proofErr w:type="spellEnd"/>
      <w:r w:rsidRPr="006263AB">
        <w:rPr>
          <w:i/>
        </w:rPr>
        <w:t xml:space="preserve"> </w:t>
      </w:r>
      <w:r w:rsidR="00A51830">
        <w:t>‘w</w:t>
      </w:r>
      <w:r w:rsidRPr="006263AB">
        <w:t xml:space="preserve">aterfall’ </w:t>
      </w:r>
      <w:r w:rsidRPr="006263AB">
        <w:tab/>
      </w:r>
    </w:p>
    <w:p w14:paraId="56F916D9" w14:textId="77777777" w:rsidR="00387B67" w:rsidRDefault="00BA0278" w:rsidP="00B50396">
      <w:pPr>
        <w:spacing w:after="200"/>
        <w:contextualSpacing/>
      </w:pPr>
      <w:r>
        <w:rPr>
          <w:color w:val="FF0000"/>
        </w:rPr>
        <w:br/>
      </w:r>
    </w:p>
    <w:p w14:paraId="68213898" w14:textId="2CEE5781" w:rsidR="001F071D" w:rsidRPr="00EF53D4" w:rsidRDefault="00B50396" w:rsidP="00B50396">
      <w:pPr>
        <w:spacing w:after="200"/>
        <w:contextualSpacing/>
      </w:pPr>
      <w:r>
        <w:t xml:space="preserve">3. </w:t>
      </w:r>
      <w:r w:rsidR="001F071D" w:rsidRPr="00EF53D4">
        <w:t>Identify the bud and leaf arrangement for each twig. Is it opposite, alternate or whorled?</w:t>
      </w:r>
    </w:p>
    <w:p w14:paraId="5D85189A" w14:textId="2CB07A57" w:rsidR="001F071D" w:rsidRPr="00EF53D4" w:rsidRDefault="001F071D" w:rsidP="001F071D">
      <w:pPr>
        <w:contextualSpacing/>
        <w:jc w:val="center"/>
        <w:rPr>
          <w:noProof/>
        </w:rPr>
      </w:pPr>
      <w:r w:rsidRPr="00EF53D4">
        <w:rPr>
          <w:noProof/>
        </w:rPr>
        <w:drawing>
          <wp:inline distT="0" distB="0" distL="0" distR="0" wp14:anchorId="662434AF" wp14:editId="0E301BD4">
            <wp:extent cx="4424680" cy="1379220"/>
            <wp:effectExtent l="0" t="0" r="0" b="0"/>
            <wp:docPr id="6" name="Picture 6" descr="Line drawing of two twigs with leaves in different arrangements.&#10;&#10;Description: http://www.butler.edu/herbarium/treeid/altopp.jpg" title="Two twigs with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butler.edu/herbarium/treeid/altop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7" b="1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C6AD" w14:textId="77777777" w:rsidR="001F071D" w:rsidRPr="00EF53D4" w:rsidRDefault="001F071D" w:rsidP="001F071D">
      <w:pPr>
        <w:contextualSpacing/>
        <w:jc w:val="center"/>
        <w:rPr>
          <w:sz w:val="16"/>
          <w:szCs w:val="16"/>
        </w:rPr>
      </w:pPr>
    </w:p>
    <w:p w14:paraId="1B730582" w14:textId="77777777" w:rsidR="00B50396" w:rsidRDefault="00B50396" w:rsidP="00B50396">
      <w:pPr>
        <w:spacing w:after="200"/>
        <w:contextualSpacing/>
      </w:pPr>
    </w:p>
    <w:p w14:paraId="11562E5F" w14:textId="1369F8BF" w:rsidR="006263AB" w:rsidRDefault="006263AB" w:rsidP="00B50396">
      <w:pPr>
        <w:spacing w:after="200"/>
        <w:contextualSpacing/>
      </w:pPr>
    </w:p>
    <w:p w14:paraId="637876D9" w14:textId="5ADD1A5C" w:rsidR="00920DEA" w:rsidRDefault="00920DEA" w:rsidP="00B50396">
      <w:pPr>
        <w:spacing w:after="200"/>
        <w:contextualSpacing/>
      </w:pPr>
    </w:p>
    <w:p w14:paraId="6F491329" w14:textId="2195270F" w:rsidR="00920DEA" w:rsidRDefault="00920DEA" w:rsidP="00B50396">
      <w:pPr>
        <w:spacing w:after="200"/>
        <w:contextualSpacing/>
      </w:pPr>
    </w:p>
    <w:p w14:paraId="72083633" w14:textId="77777777" w:rsidR="00920DEA" w:rsidRDefault="00920DEA" w:rsidP="00B50396">
      <w:pPr>
        <w:spacing w:after="200"/>
        <w:contextualSpacing/>
      </w:pPr>
    </w:p>
    <w:p w14:paraId="78F6C6F4" w14:textId="77777777" w:rsidR="009A2A0B" w:rsidRDefault="009A2A0B" w:rsidP="00B50396">
      <w:pPr>
        <w:spacing w:after="200"/>
        <w:contextualSpacing/>
      </w:pPr>
    </w:p>
    <w:p w14:paraId="4E9FAD14" w14:textId="77777777" w:rsidR="00387B67" w:rsidRDefault="00387B67" w:rsidP="00B50396">
      <w:pPr>
        <w:spacing w:after="200"/>
        <w:contextualSpacing/>
      </w:pPr>
    </w:p>
    <w:p w14:paraId="698BC8EA" w14:textId="6E4E2AB7" w:rsidR="001F071D" w:rsidRPr="00EF53D4" w:rsidRDefault="00B50396" w:rsidP="00B50396">
      <w:pPr>
        <w:spacing w:after="200"/>
        <w:contextualSpacing/>
        <w:rPr>
          <w:sz w:val="16"/>
          <w:szCs w:val="16"/>
        </w:rPr>
      </w:pPr>
      <w:r>
        <w:lastRenderedPageBreak/>
        <w:t xml:space="preserve">4. </w:t>
      </w:r>
      <w:r w:rsidR="001F071D" w:rsidRPr="00EF53D4">
        <w:t>What word is used to describe the overall form of these trees?</w:t>
      </w:r>
    </w:p>
    <w:p w14:paraId="32A7B2B1" w14:textId="77777777" w:rsidR="001F071D" w:rsidRPr="00EF53D4" w:rsidRDefault="001F071D" w:rsidP="001F071D">
      <w:pPr>
        <w:ind w:left="720"/>
        <w:contextualSpacing/>
        <w:rPr>
          <w:sz w:val="12"/>
          <w:szCs w:val="12"/>
        </w:rPr>
      </w:pPr>
    </w:p>
    <w:p w14:paraId="667F098A" w14:textId="7D55BA28" w:rsidR="006263AB" w:rsidRDefault="001F071D" w:rsidP="006263AB">
      <w:pPr>
        <w:contextualSpacing/>
        <w:jc w:val="center"/>
      </w:pPr>
      <w:r w:rsidRPr="00EF53D4">
        <w:rPr>
          <w:noProof/>
          <w:sz w:val="28"/>
          <w:szCs w:val="28"/>
        </w:rPr>
        <w:drawing>
          <wp:inline distT="0" distB="0" distL="0" distR="0" wp14:anchorId="7E058E45" wp14:editId="20D3EA80">
            <wp:extent cx="2162175" cy="1619885"/>
            <wp:effectExtent l="0" t="0" r="0" b="5715"/>
            <wp:docPr id="1" name="Picture 1" descr="A row of trees with upright, columnar form." title="Row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3D4">
        <w:rPr>
          <w:noProof/>
          <w:sz w:val="28"/>
          <w:szCs w:val="28"/>
        </w:rPr>
        <w:t xml:space="preserve"> </w:t>
      </w:r>
    </w:p>
    <w:p w14:paraId="07DE0CAF" w14:textId="5745E282" w:rsidR="001F071D" w:rsidRPr="00833D35" w:rsidRDefault="00D87DB3" w:rsidP="00D87DB3">
      <w:pPr>
        <w:spacing w:after="200"/>
        <w:contextualSpacing/>
        <w:rPr>
          <w:color w:val="FF0000"/>
        </w:rPr>
      </w:pPr>
      <w:r>
        <w:br/>
        <w:t xml:space="preserve">5. </w:t>
      </w:r>
      <w:r w:rsidR="001F071D" w:rsidRPr="00EF53D4">
        <w:t xml:space="preserve">How do we describe each of the three leaves? </w:t>
      </w:r>
    </w:p>
    <w:p w14:paraId="6C995722" w14:textId="33B0B711" w:rsidR="001F071D" w:rsidRPr="00EF53D4" w:rsidRDefault="00387B67" w:rsidP="001F071D">
      <w:pPr>
        <w:widowControl w:val="0"/>
        <w:autoSpaceDE w:val="0"/>
        <w:autoSpaceDN w:val="0"/>
        <w:adjustRightInd w:val="0"/>
        <w:contextualSpacing/>
        <w:rPr>
          <w:rFonts w:cs="TimesNewRomanPS-BoldMT"/>
          <w:bCs/>
        </w:rPr>
      </w:pPr>
      <w:r w:rsidRPr="00EF53D4">
        <w:rPr>
          <w:noProof/>
        </w:rPr>
        <w:drawing>
          <wp:anchor distT="0" distB="0" distL="114300" distR="114300" simplePos="0" relativeHeight="251661312" behindDoc="0" locked="0" layoutInCell="1" allowOverlap="1" wp14:anchorId="690A1216" wp14:editId="57A32F94">
            <wp:simplePos x="0" y="0"/>
            <wp:positionH relativeFrom="column">
              <wp:posOffset>1139190</wp:posOffset>
            </wp:positionH>
            <wp:positionV relativeFrom="paragraph">
              <wp:posOffset>102235</wp:posOffset>
            </wp:positionV>
            <wp:extent cx="4232910" cy="1557020"/>
            <wp:effectExtent l="0" t="0" r="0" b="5080"/>
            <wp:wrapSquare wrapText="right"/>
            <wp:docPr id="7" name="Picture 7" descr="Line drawing of three different leaf types. &#10;Description: http://www.butler.edu/herbarium/treeid/cmpndleaves.jpg" title="Three different leaf ty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www.butler.edu/herbarium/treeid/cmpndleav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0B115" w14:textId="59808D11" w:rsidR="001F071D" w:rsidRPr="00EF53D4" w:rsidRDefault="001F071D" w:rsidP="001F071D">
      <w:pPr>
        <w:widowControl w:val="0"/>
        <w:autoSpaceDE w:val="0"/>
        <w:autoSpaceDN w:val="0"/>
        <w:adjustRightInd w:val="0"/>
        <w:contextualSpacing/>
        <w:rPr>
          <w:rFonts w:cs="TimesNewRomanPS-BoldMT"/>
          <w:bCs/>
        </w:rPr>
      </w:pPr>
    </w:p>
    <w:p w14:paraId="028644AE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740576B6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0A82A78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E71FBDD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5D7FE97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A4EAE44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57801E26" w14:textId="77777777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35DC1E5D" w14:textId="77777777" w:rsidR="00387B67" w:rsidRDefault="00387B67" w:rsidP="00387B67">
      <w:pPr>
        <w:rPr>
          <w:rFonts w:cs="TimesNewRomanPS-BoldMT"/>
          <w:bCs/>
          <w:color w:val="FF0000"/>
        </w:rPr>
      </w:pPr>
    </w:p>
    <w:p w14:paraId="1965AC66" w14:textId="3F97D0CA" w:rsidR="001F071D" w:rsidRPr="00920DEA" w:rsidRDefault="00D87DB3" w:rsidP="00920DEA">
      <w:pPr>
        <w:rPr>
          <w:rFonts w:cs="TimesNewRomanPS-BoldMT"/>
          <w:bCs/>
          <w:color w:val="FF0000"/>
        </w:rPr>
      </w:pPr>
      <w:r>
        <w:rPr>
          <w:bCs/>
        </w:rPr>
        <w:t xml:space="preserve">6. </w:t>
      </w:r>
      <w:r w:rsidR="001F071D" w:rsidRPr="00EF53D4">
        <w:rPr>
          <w:bCs/>
        </w:rPr>
        <w:t xml:space="preserve">Study the drawing below and write the plant part name on </w:t>
      </w:r>
      <w:r w:rsidR="00936836">
        <w:rPr>
          <w:bCs/>
        </w:rPr>
        <w:t>each</w:t>
      </w:r>
      <w:r w:rsidR="001F071D" w:rsidRPr="00EF53D4">
        <w:rPr>
          <w:bCs/>
        </w:rPr>
        <w:t xml:space="preserve"> line.</w:t>
      </w:r>
      <w:r w:rsidR="001F071D" w:rsidRPr="00EF53D4">
        <w:rPr>
          <w:noProof/>
        </w:rPr>
        <w:t xml:space="preserve"> </w:t>
      </w:r>
    </w:p>
    <w:p w14:paraId="6C937A7A" w14:textId="208B94ED" w:rsidR="001F071D" w:rsidRPr="00EF53D4" w:rsidRDefault="00387B67" w:rsidP="001F071D">
      <w:pPr>
        <w:spacing w:after="200"/>
        <w:contextualSpacing/>
        <w:rPr>
          <w:noProof/>
        </w:rPr>
      </w:pPr>
      <w:r w:rsidRPr="00EF53D4">
        <w:rPr>
          <w:rFonts w:cs="TimesNewRomanPS-BoldMT"/>
          <w:b/>
          <w:bCs/>
          <w:noProof/>
          <w:sz w:val="28"/>
        </w:rPr>
        <w:drawing>
          <wp:anchor distT="0" distB="0" distL="114300" distR="114300" simplePos="0" relativeHeight="251663360" behindDoc="1" locked="0" layoutInCell="1" allowOverlap="1" wp14:anchorId="3C34E990" wp14:editId="281A1EBB">
            <wp:simplePos x="0" y="0"/>
            <wp:positionH relativeFrom="margin">
              <wp:posOffset>-94615</wp:posOffset>
            </wp:positionH>
            <wp:positionV relativeFrom="paragraph">
              <wp:posOffset>96520</wp:posOffset>
            </wp:positionV>
            <wp:extent cx="6553200" cy="3368713"/>
            <wp:effectExtent l="0" t="0" r="0" b="3175"/>
            <wp:wrapNone/>
            <wp:docPr id="8" name="Picture 8" descr="A line drawing of a flower diagram." title="Flowe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6-08-22 at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9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E87B7" w14:textId="1479B237" w:rsidR="001F071D" w:rsidRPr="00EF53D4" w:rsidRDefault="001F071D" w:rsidP="001F071D">
      <w:pPr>
        <w:spacing w:after="200"/>
        <w:contextualSpacing/>
        <w:rPr>
          <w:noProof/>
        </w:rPr>
      </w:pPr>
    </w:p>
    <w:p w14:paraId="3E3958D0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3910FB9B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5B912D31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6B7FA05E" w14:textId="16F44276" w:rsidR="001F071D" w:rsidRPr="00EF53D4" w:rsidRDefault="001F071D" w:rsidP="001F071D">
      <w:pPr>
        <w:spacing w:after="200"/>
        <w:contextualSpacing/>
        <w:rPr>
          <w:noProof/>
        </w:rPr>
      </w:pPr>
    </w:p>
    <w:p w14:paraId="1A3821C0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76736FEE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4599EB9B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3CF073BF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6F954970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4D2F52D6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2B89AD0A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5BC0358B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77D2F853" w14:textId="77777777" w:rsidR="001F071D" w:rsidRPr="00EF53D4" w:rsidRDefault="001F071D" w:rsidP="001F071D">
      <w:pPr>
        <w:spacing w:after="200"/>
        <w:contextualSpacing/>
        <w:rPr>
          <w:noProof/>
        </w:rPr>
      </w:pPr>
    </w:p>
    <w:p w14:paraId="1F816DE2" w14:textId="2E3B7062" w:rsidR="00387B67" w:rsidRDefault="00387B67" w:rsidP="00387B67">
      <w:pPr>
        <w:widowControl w:val="0"/>
        <w:autoSpaceDE w:val="0"/>
        <w:autoSpaceDN w:val="0"/>
        <w:adjustRightInd w:val="0"/>
        <w:rPr>
          <w:noProof/>
        </w:rPr>
      </w:pPr>
    </w:p>
    <w:p w14:paraId="39532F40" w14:textId="77777777" w:rsidR="009A2A0B" w:rsidRDefault="009A2A0B" w:rsidP="00387B67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</w:p>
    <w:p w14:paraId="3A419636" w14:textId="77777777" w:rsidR="00920DEA" w:rsidRDefault="00920DEA" w:rsidP="00387B67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</w:p>
    <w:p w14:paraId="639A823D" w14:textId="77777777" w:rsidR="00920DEA" w:rsidRDefault="00920DEA" w:rsidP="00387B67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</w:p>
    <w:p w14:paraId="34FE260A" w14:textId="77777777" w:rsidR="00920DEA" w:rsidRDefault="00920DEA" w:rsidP="00387B67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</w:p>
    <w:p w14:paraId="63D85931" w14:textId="028B4C63" w:rsidR="001F071D" w:rsidRPr="00EF53D4" w:rsidRDefault="00936836" w:rsidP="00387B67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  <w:r>
        <w:rPr>
          <w:rFonts w:cs="TimesNewRomanPS-BoldMT"/>
          <w:bCs/>
        </w:rPr>
        <w:lastRenderedPageBreak/>
        <w:t xml:space="preserve">7. </w:t>
      </w:r>
      <w:r w:rsidR="001F071D" w:rsidRPr="00EF53D4">
        <w:rPr>
          <w:rFonts w:cs="TimesNewRomanPS-BoldMT"/>
          <w:bCs/>
        </w:rPr>
        <w:t xml:space="preserve">Is </w:t>
      </w:r>
      <w:r w:rsidR="00387B67">
        <w:rPr>
          <w:rFonts w:cs="TimesNewRomanPS-BoldMT"/>
          <w:bCs/>
        </w:rPr>
        <w:t xml:space="preserve">the diagram above </w:t>
      </w:r>
      <w:r w:rsidR="001F071D" w:rsidRPr="00EF53D4">
        <w:rPr>
          <w:rFonts w:cs="TimesNewRomanPS-BoldMT"/>
          <w:bCs/>
        </w:rPr>
        <w:t>a perfect or imperfect flower? What characteristic distinguishes the two?</w:t>
      </w:r>
    </w:p>
    <w:p w14:paraId="7DE2A548" w14:textId="14D2D330" w:rsidR="001F071D" w:rsidRDefault="001F071D" w:rsidP="001F071D">
      <w:pPr>
        <w:rPr>
          <w:rFonts w:eastAsia="Times New Roman"/>
          <w:color w:val="FF0000"/>
        </w:rPr>
      </w:pPr>
    </w:p>
    <w:p w14:paraId="76FC8611" w14:textId="77777777" w:rsidR="006263AB" w:rsidRPr="00EF53D4" w:rsidRDefault="006263AB" w:rsidP="001F071D">
      <w:pPr>
        <w:rPr>
          <w:rFonts w:eastAsia="Times New Roman"/>
          <w:color w:val="FF0000"/>
        </w:rPr>
      </w:pPr>
    </w:p>
    <w:p w14:paraId="7AEBBE5A" w14:textId="77777777" w:rsidR="001F071D" w:rsidRPr="00EF53D4" w:rsidRDefault="001F071D" w:rsidP="001F071D">
      <w:pPr>
        <w:rPr>
          <w:rFonts w:eastAsia="Times New Roman"/>
          <w:color w:val="FF0000"/>
        </w:rPr>
      </w:pPr>
    </w:p>
    <w:p w14:paraId="40F284FF" w14:textId="376B20F1" w:rsidR="001F071D" w:rsidRPr="00EF53D4" w:rsidRDefault="00936836" w:rsidP="00936836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  <w:r>
        <w:rPr>
          <w:rFonts w:cs="TimesNewRomanPS-BoldMT"/>
          <w:bCs/>
        </w:rPr>
        <w:t xml:space="preserve">8. </w:t>
      </w:r>
      <w:r w:rsidR="001F071D" w:rsidRPr="00EF53D4">
        <w:rPr>
          <w:rFonts w:cs="TimesNewRomanPS-BoldMT"/>
          <w:bCs/>
        </w:rPr>
        <w:t xml:space="preserve">Is </w:t>
      </w:r>
      <w:r w:rsidR="00387B67">
        <w:rPr>
          <w:rFonts w:cs="TimesNewRomanPS-BoldMT"/>
          <w:bCs/>
        </w:rPr>
        <w:t>the diagram above</w:t>
      </w:r>
      <w:r w:rsidR="001F071D" w:rsidRPr="00EF53D4">
        <w:rPr>
          <w:rFonts w:cs="TimesNewRomanPS-BoldMT"/>
          <w:bCs/>
        </w:rPr>
        <w:t xml:space="preserve"> a complete or incomplete flower? What characteristic distinguishes the two?</w:t>
      </w:r>
    </w:p>
    <w:p w14:paraId="32E4FFAE" w14:textId="1BB6B29D" w:rsidR="001F071D" w:rsidRDefault="001F071D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AEEE137" w14:textId="4942CCF4" w:rsidR="006263AB" w:rsidRDefault="006263AB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2BD7B8B" w14:textId="4262A199" w:rsidR="006263AB" w:rsidRDefault="006263AB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5CDE49F7" w14:textId="43D11AA6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7F83942" w14:textId="284A5428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68B4152" w14:textId="324538F6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4A6F73B" w14:textId="1B86EA20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1D0878C" w14:textId="5A420287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167D15B" w14:textId="729B13C3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2520465" w14:textId="536EACC6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57E715EC" w14:textId="2FA172FE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5FC551DD" w14:textId="2BB42216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88C684E" w14:textId="01BEC32C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0E52149A" w14:textId="63CCC2B2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155FFC1" w14:textId="47088B5E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DD7634D" w14:textId="5E1E2EE9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6FA78AF" w14:textId="5DCEFB27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8860113" w14:textId="08D04780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953C122" w14:textId="023DDE28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A80601A" w14:textId="79D34EFF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A8A9768" w14:textId="3327208A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F1829FE" w14:textId="4E673133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7D75B19" w14:textId="52D5AD69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A6A71AE" w14:textId="551F5D4F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F4B81A2" w14:textId="77777777" w:rsidR="00920DEA" w:rsidRDefault="00920DEA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1888E69" w14:textId="7BBF4ACD" w:rsidR="006263AB" w:rsidRDefault="006263AB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4A5A6A9" w14:textId="11F79BE8" w:rsidR="006263AB" w:rsidRDefault="006263AB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6319646" w14:textId="77777777" w:rsidR="001F071D" w:rsidRPr="00EF53D4" w:rsidRDefault="001F071D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411C4FB" w14:textId="631B4467" w:rsidR="00F22892" w:rsidRDefault="00F22892" w:rsidP="00F22892">
      <w:pPr>
        <w:rPr>
          <w:rStyle w:val="Hyperlink"/>
          <w:i/>
          <w:sz w:val="22"/>
          <w:szCs w:val="22"/>
        </w:rPr>
      </w:pPr>
      <w:r>
        <w:rPr>
          <w:rFonts w:ascii="Palatino Linotype" w:hAnsi="Palatino Linotype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ADE96D8" wp14:editId="4E33E749">
            <wp:simplePos x="0" y="0"/>
            <wp:positionH relativeFrom="column">
              <wp:posOffset>41910</wp:posOffset>
            </wp:positionH>
            <wp:positionV relativeFrom="paragraph">
              <wp:posOffset>180975</wp:posOffset>
            </wp:positionV>
            <wp:extent cx="1155065" cy="1167130"/>
            <wp:effectExtent l="0" t="0" r="6985" b="0"/>
            <wp:wrapSquare wrapText="bothSides"/>
            <wp:docPr id="4" name="Picture 4" descr="Leaf logo for Cornell Garden-Based Learning.  Leaves say: Learn, Garden, Reflect." title="Cornell Garden-Based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cd9:Desktop:Templates &amp; Logos:GBL logo larg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08A">
        <w:rPr>
          <w:szCs w:val="24"/>
        </w:rPr>
        <w:t>References:</w:t>
      </w:r>
      <w:r>
        <w:rPr>
          <w:szCs w:val="24"/>
        </w:rPr>
        <w:t xml:space="preserve"> </w:t>
      </w:r>
      <w:hyperlink r:id="rId12" w:history="1">
        <w:r w:rsidR="00705582" w:rsidRPr="00EF53D4">
          <w:rPr>
            <w:rStyle w:val="Hyperlink"/>
            <w:i/>
          </w:rPr>
          <w:t>Latin 101</w:t>
        </w:r>
      </w:hyperlink>
      <w:r w:rsidR="00705582" w:rsidRPr="00EF53D4">
        <w:t xml:space="preserve"> by Dora </w:t>
      </w:r>
      <w:proofErr w:type="spellStart"/>
      <w:r w:rsidR="00705582" w:rsidRPr="00EF53D4">
        <w:t>Galitzki</w:t>
      </w:r>
      <w:proofErr w:type="spellEnd"/>
      <w:r w:rsidR="00705582">
        <w:t xml:space="preserve">, </w:t>
      </w:r>
      <w:r w:rsidR="00705582" w:rsidRPr="00705582">
        <w:rPr>
          <w:bCs/>
          <w:i/>
        </w:rPr>
        <w:t>Botany Language Basics</w:t>
      </w:r>
      <w:r w:rsidR="00705582" w:rsidRPr="00705582">
        <w:rPr>
          <w:bCs/>
        </w:rPr>
        <w:t xml:space="preserve"> </w:t>
      </w:r>
      <w:hyperlink r:id="rId13" w:history="1">
        <w:r w:rsidR="00705582" w:rsidRPr="00EF53D4">
          <w:rPr>
            <w:rStyle w:val="Hyperlink"/>
            <w:bCs/>
            <w:sz w:val="20"/>
          </w:rPr>
          <w:t>https://blogs.cornell.edu/gblblog/files/2015/12/fact-sheet-botany-language-156ysah.pdf</w:t>
        </w:r>
      </w:hyperlink>
      <w:r w:rsidR="00F5653D">
        <w:rPr>
          <w:rStyle w:val="Hyperlink"/>
          <w:bCs/>
          <w:sz w:val="20"/>
        </w:rPr>
        <w:t xml:space="preserve">, </w:t>
      </w:r>
      <w:r w:rsidR="00F5653D" w:rsidRPr="00F5653D">
        <w:t>Cornell Woody Plant database</w:t>
      </w:r>
      <w:r w:rsidR="00F5653D">
        <w:t>,</w:t>
      </w:r>
      <w:r w:rsidR="00F5653D" w:rsidRPr="00F5653D">
        <w:rPr>
          <w:i/>
        </w:rPr>
        <w:t xml:space="preserve"> </w:t>
      </w:r>
      <w:hyperlink r:id="rId14" w:history="1">
        <w:r w:rsidR="00F5653D" w:rsidRPr="00EF53D4">
          <w:rPr>
            <w:rStyle w:val="Hyperlink"/>
            <w:i/>
            <w:sz w:val="22"/>
            <w:szCs w:val="22"/>
          </w:rPr>
          <w:t>http://woodyplants.cals.cornell.edu/home</w:t>
        </w:r>
      </w:hyperlink>
    </w:p>
    <w:p w14:paraId="281C0CC5" w14:textId="77777777" w:rsidR="00920DEA" w:rsidRPr="00920DEA" w:rsidRDefault="00920DEA" w:rsidP="00F22892">
      <w:pPr>
        <w:rPr>
          <w:i/>
          <w:szCs w:val="24"/>
        </w:rPr>
      </w:pPr>
    </w:p>
    <w:p w14:paraId="08BE832A" w14:textId="0562A5CE" w:rsidR="00F22892" w:rsidRPr="001D608A" w:rsidRDefault="00F22892" w:rsidP="00F22892">
      <w:pPr>
        <w:rPr>
          <w:szCs w:val="24"/>
        </w:rPr>
      </w:pPr>
      <w:r>
        <w:rPr>
          <w:szCs w:val="24"/>
        </w:rPr>
        <w:t xml:space="preserve">Date </w:t>
      </w:r>
      <w:r w:rsidRPr="001D608A">
        <w:rPr>
          <w:szCs w:val="24"/>
        </w:rPr>
        <w:t>Published:</w:t>
      </w:r>
      <w:r w:rsidR="009A2A0B">
        <w:rPr>
          <w:szCs w:val="24"/>
        </w:rPr>
        <w:t xml:space="preserve"> April</w:t>
      </w:r>
      <w:r w:rsidR="00705582">
        <w:rPr>
          <w:szCs w:val="24"/>
        </w:rPr>
        <w:t xml:space="preserve"> 2019</w:t>
      </w:r>
    </w:p>
    <w:p w14:paraId="0FBA9BA8" w14:textId="7A40FEB7" w:rsidR="00F22892" w:rsidRPr="001D608A" w:rsidRDefault="00F22892" w:rsidP="00F22892">
      <w:pPr>
        <w:rPr>
          <w:szCs w:val="24"/>
        </w:rPr>
      </w:pPr>
      <w:r w:rsidRPr="001D608A">
        <w:rPr>
          <w:szCs w:val="24"/>
        </w:rPr>
        <w:t>Author</w:t>
      </w:r>
      <w:r>
        <w:rPr>
          <w:szCs w:val="24"/>
        </w:rPr>
        <w:t>(s)/Contributor(s)</w:t>
      </w:r>
      <w:r w:rsidRPr="001D608A">
        <w:rPr>
          <w:szCs w:val="24"/>
        </w:rPr>
        <w:t>:</w:t>
      </w:r>
      <w:r w:rsidR="00705582">
        <w:rPr>
          <w:szCs w:val="24"/>
        </w:rPr>
        <w:t xml:space="preserve"> Barb Neal, Lori Brewer</w:t>
      </w:r>
    </w:p>
    <w:p w14:paraId="011F4ADE" w14:textId="56CF2E83" w:rsidR="00406050" w:rsidRPr="00F5653D" w:rsidRDefault="00F22892" w:rsidP="00AA60A7">
      <w:pPr>
        <w:rPr>
          <w:szCs w:val="24"/>
        </w:rPr>
      </w:pPr>
      <w:r w:rsidRPr="001D608A">
        <w:rPr>
          <w:szCs w:val="24"/>
        </w:rPr>
        <w:t>Reviewer</w:t>
      </w:r>
      <w:r>
        <w:rPr>
          <w:szCs w:val="24"/>
        </w:rPr>
        <w:t>(s):</w:t>
      </w:r>
      <w:r w:rsidR="00705582">
        <w:rPr>
          <w:szCs w:val="24"/>
        </w:rPr>
        <w:t xml:space="preserve"> Fiona Doherty</w:t>
      </w:r>
    </w:p>
    <w:sectPr w:rsidR="00406050" w:rsidRPr="00F5653D" w:rsidSect="00B3764C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 w:code="1"/>
      <w:pgMar w:top="1440" w:right="1080" w:bottom="1440" w:left="1080" w:header="720" w:footer="28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8E3D" w14:textId="77777777" w:rsidR="003B517D" w:rsidRDefault="003B517D">
      <w:r>
        <w:separator/>
      </w:r>
    </w:p>
  </w:endnote>
  <w:endnote w:type="continuationSeparator" w:id="0">
    <w:p w14:paraId="6B00F2D7" w14:textId="77777777" w:rsidR="003B517D" w:rsidRDefault="003B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66354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932873" w14:textId="65660B94" w:rsidR="00F22892" w:rsidRDefault="00F22892" w:rsidP="00C564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AE44D2" w14:textId="77777777" w:rsidR="00F22892" w:rsidRDefault="00F22892" w:rsidP="00F228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742860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83FC0C" w14:textId="590FC072" w:rsidR="00F22892" w:rsidRDefault="00F22892" w:rsidP="00C564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51830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4D47B1D" w14:textId="77777777" w:rsidR="00F22892" w:rsidRDefault="00F22892" w:rsidP="00F2289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tblInd w:w="-1242" w:type="dxa"/>
      <w:tblLook w:val="0000" w:firstRow="0" w:lastRow="0" w:firstColumn="0" w:lastColumn="0" w:noHBand="0" w:noVBand="0"/>
    </w:tblPr>
    <w:tblGrid>
      <w:gridCol w:w="10980"/>
    </w:tblGrid>
    <w:tr w:rsidR="0027140C" w14:paraId="1A80DC97" w14:textId="77777777" w:rsidTr="00CE2C33">
      <w:trPr>
        <w:trHeight w:val="183"/>
      </w:trPr>
      <w:tc>
        <w:tcPr>
          <w:tcW w:w="10980" w:type="dxa"/>
        </w:tcPr>
        <w:p w14:paraId="18FC1A12" w14:textId="77777777" w:rsidR="0027140C" w:rsidRPr="00DC791E" w:rsidRDefault="0027140C" w:rsidP="009B0716">
          <w:pPr>
            <w:pStyle w:val="Footer"/>
            <w:spacing w:after="20"/>
            <w:ind w:left="1440"/>
            <w:jc w:val="center"/>
            <w:rPr>
              <w:rFonts w:ascii="Palatino Linotype" w:hAnsi="Palatino Linotype"/>
              <w:i/>
              <w:color w:val="C1111E"/>
              <w:sz w:val="22"/>
            </w:rPr>
          </w:pPr>
          <w:r w:rsidRPr="00DC791E">
            <w:rPr>
              <w:rFonts w:ascii="Palatino Linotype" w:hAnsi="Palatino Linotype"/>
              <w:i/>
              <w:color w:val="C1111E"/>
              <w:sz w:val="22"/>
            </w:rPr>
            <w:t>Building Strong and Vibrant New York Communities</w:t>
          </w:r>
        </w:p>
      </w:tc>
    </w:tr>
    <w:tr w:rsidR="0027140C" w14:paraId="4A3C5758" w14:textId="77777777" w:rsidTr="00CE2C33">
      <w:tc>
        <w:tcPr>
          <w:tcW w:w="10980" w:type="dxa"/>
        </w:tcPr>
        <w:p w14:paraId="5C9B3B3C" w14:textId="77777777" w:rsidR="0027140C" w:rsidRPr="00CE2C33" w:rsidRDefault="0066438A" w:rsidP="009B0716">
          <w:pPr>
            <w:pStyle w:val="Footer"/>
            <w:ind w:left="1440"/>
            <w:jc w:val="center"/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</w:pP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 xml:space="preserve">Diversity and Inclusion are a part of Cornell University’s heritage. We are a recognized employer and </w:t>
          </w:r>
          <w:r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br/>
          </w: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>educator valuing AA/EEO, Protected Veterans, and Individuals with Disabilities.</w:t>
          </w:r>
        </w:p>
      </w:tc>
    </w:tr>
  </w:tbl>
  <w:p w14:paraId="07EFB00D" w14:textId="77777777" w:rsidR="0027140C" w:rsidRDefault="0027140C">
    <w:pPr>
      <w:pStyle w:val="Footer"/>
      <w:ind w:left="-1620" w:right="90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3F5BE" w14:textId="77777777" w:rsidR="003B517D" w:rsidRDefault="003B517D">
      <w:r>
        <w:separator/>
      </w:r>
    </w:p>
  </w:footnote>
  <w:footnote w:type="continuationSeparator" w:id="0">
    <w:p w14:paraId="3D93A816" w14:textId="77777777" w:rsidR="003B517D" w:rsidRDefault="003B5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F5FCD" w14:textId="77777777" w:rsidR="0027140C" w:rsidRDefault="0027140C">
    <w:pPr>
      <w:pStyle w:val="Header"/>
    </w:pPr>
  </w:p>
  <w:p w14:paraId="1BCB2CEB" w14:textId="77777777" w:rsidR="0027140C" w:rsidRDefault="00271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520" w:type="dxa"/>
      <w:tblInd w:w="-14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00"/>
      <w:gridCol w:w="3420"/>
    </w:tblGrid>
    <w:tr w:rsidR="00FD2E7B" w14:paraId="1ED03D81" w14:textId="77777777" w:rsidTr="00FD2E7B">
      <w:tc>
        <w:tcPr>
          <w:tcW w:w="8100" w:type="dxa"/>
        </w:tcPr>
        <w:p w14:paraId="39DE1387" w14:textId="22C13296" w:rsidR="00FD2E7B" w:rsidRDefault="001A6F95" w:rsidP="00FD2E7B">
          <w:pPr>
            <w:pStyle w:val="Header"/>
            <w:rPr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59264" behindDoc="0" locked="0" layoutInCell="1" allowOverlap="1" wp14:anchorId="679D71A9" wp14:editId="098F9964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3700145" cy="626745"/>
                <wp:effectExtent l="0" t="0" r="0" b="8255"/>
                <wp:wrapSquare wrapText="bothSides"/>
                <wp:docPr id="2" name="Picture 2" descr="Macintosh HD:Users:fcd9:Downloads:CCE LOGO GBL_Color Classic Print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fcd9:Downloads:CCE LOGO GBL_Color Classic Print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01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20" w:type="dxa"/>
        </w:tcPr>
        <w:p w14:paraId="179FE40F" w14:textId="7961043D" w:rsidR="00FD2E7B" w:rsidRPr="00F73898" w:rsidRDefault="00070F5A" w:rsidP="00F73898">
          <w:pPr>
            <w:pStyle w:val="Address"/>
            <w:spacing w:after="40"/>
            <w:rPr>
              <w:rFonts w:ascii="Palatino Linotype" w:hAnsi="Palatino Linotype"/>
              <w:b/>
              <w:bCs/>
              <w:kern w:val="20"/>
              <w:sz w:val="18"/>
            </w:rPr>
          </w:pPr>
          <w:r w:rsidRPr="00070F5A">
            <w:rPr>
              <w:rFonts w:asciiTheme="minorHAnsi" w:hAnsiTheme="minorHAnsi" w:cs="Arial"/>
              <w:noProof/>
              <w:kern w:val="20"/>
              <w:sz w:val="18"/>
              <w:szCs w:val="18"/>
            </w:rPr>
            <w:drawing>
              <wp:anchor distT="0" distB="0" distL="114300" distR="114300" simplePos="0" relativeHeight="251660288" behindDoc="0" locked="0" layoutInCell="1" allowOverlap="1" wp14:anchorId="1431A516" wp14:editId="32804CCC">
                <wp:simplePos x="0" y="0"/>
                <wp:positionH relativeFrom="column">
                  <wp:posOffset>1250315</wp:posOffset>
                </wp:positionH>
                <wp:positionV relativeFrom="paragraph">
                  <wp:posOffset>2540</wp:posOffset>
                </wp:positionV>
                <wp:extent cx="795655" cy="795655"/>
                <wp:effectExtent l="0" t="0" r="0" b="0"/>
                <wp:wrapSquare wrapText="bothSides"/>
                <wp:docPr id="3" name="Picture 3" descr="Macintosh HD:Users:fcd9:Downloads:bold_cornell_seal_print:bold_cornell_seal_cmyk_red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fcd9:Downloads:bold_cornell_seal_print:bold_cornell_seal_cmyk_red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6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FCC7E6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5B8DA216" w14:textId="0EF3CF9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6390169C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29C038BD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4E4D6AE0" w14:textId="7B07E82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330D4301" w14:textId="58139FFF" w:rsidR="00FD2E7B" w:rsidRPr="004A4274" w:rsidRDefault="00FD2E7B" w:rsidP="00FD2E7B">
          <w:pPr>
            <w:pStyle w:val="Address"/>
            <w:spacing w:line="200" w:lineRule="exact"/>
            <w:rPr>
              <w:rFonts w:asciiTheme="minorHAnsi" w:hAnsiTheme="minorHAnsi" w:cs="Arial"/>
              <w:kern w:val="16"/>
            </w:rPr>
          </w:pPr>
        </w:p>
      </w:tc>
    </w:tr>
  </w:tbl>
  <w:p w14:paraId="35D443EC" w14:textId="77777777" w:rsidR="0027140C" w:rsidRPr="00CF5210" w:rsidRDefault="0027140C">
    <w:pPr>
      <w:pStyle w:val="Head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0C6"/>
    <w:multiLevelType w:val="hybridMultilevel"/>
    <w:tmpl w:val="6C00C9E2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E3588"/>
    <w:multiLevelType w:val="hybridMultilevel"/>
    <w:tmpl w:val="9B1863B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BC100B"/>
    <w:multiLevelType w:val="hybridMultilevel"/>
    <w:tmpl w:val="EA9882BA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2E4C"/>
    <w:multiLevelType w:val="hybridMultilevel"/>
    <w:tmpl w:val="8C86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84B40"/>
    <w:multiLevelType w:val="hybridMultilevel"/>
    <w:tmpl w:val="6902028C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23595"/>
    <w:multiLevelType w:val="hybridMultilevel"/>
    <w:tmpl w:val="BB8A4214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E447D"/>
    <w:multiLevelType w:val="hybridMultilevel"/>
    <w:tmpl w:val="60D42B40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44234"/>
    <w:multiLevelType w:val="hybridMultilevel"/>
    <w:tmpl w:val="29B2DEE6"/>
    <w:lvl w:ilvl="0" w:tplc="04090011">
      <w:start w:val="1"/>
      <w:numFmt w:val="decimal"/>
      <w:lvlText w:val="%1)"/>
      <w:lvlJc w:val="left"/>
      <w:pPr>
        <w:ind w:left="-1440" w:hanging="360"/>
      </w:pPr>
    </w:lvl>
    <w:lvl w:ilvl="1" w:tplc="04090019" w:tentative="1">
      <w:start w:val="1"/>
      <w:numFmt w:val="lowerLetter"/>
      <w:lvlText w:val="%2."/>
      <w:lvlJc w:val="left"/>
      <w:pPr>
        <w:ind w:left="-720" w:hanging="360"/>
      </w:pPr>
    </w:lvl>
    <w:lvl w:ilvl="2" w:tplc="0409001B" w:tentative="1">
      <w:start w:val="1"/>
      <w:numFmt w:val="lowerRoman"/>
      <w:lvlText w:val="%3."/>
      <w:lvlJc w:val="right"/>
      <w:pPr>
        <w:ind w:left="0" w:hanging="180"/>
      </w:pPr>
    </w:lvl>
    <w:lvl w:ilvl="3" w:tplc="0409000F" w:tentative="1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1440" w:hanging="360"/>
      </w:pPr>
    </w:lvl>
    <w:lvl w:ilvl="5" w:tplc="0409001B" w:tentative="1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2880" w:hanging="360"/>
      </w:pPr>
    </w:lvl>
    <w:lvl w:ilvl="7" w:tplc="04090019" w:tentative="1">
      <w:start w:val="1"/>
      <w:numFmt w:val="lowerLetter"/>
      <w:lvlText w:val="%8."/>
      <w:lvlJc w:val="left"/>
      <w:pPr>
        <w:ind w:left="3600" w:hanging="360"/>
      </w:pPr>
    </w:lvl>
    <w:lvl w:ilvl="8" w:tplc="040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8" w15:restartNumberingAfterBreak="0">
    <w:nsid w:val="65BD482C"/>
    <w:multiLevelType w:val="hybridMultilevel"/>
    <w:tmpl w:val="EB34E2A6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3015C"/>
    <w:multiLevelType w:val="hybridMultilevel"/>
    <w:tmpl w:val="DC78A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E6"/>
    <w:rsid w:val="00006636"/>
    <w:rsid w:val="00024FD2"/>
    <w:rsid w:val="0003023E"/>
    <w:rsid w:val="0006425E"/>
    <w:rsid w:val="00070F5A"/>
    <w:rsid w:val="000A699A"/>
    <w:rsid w:val="000A7806"/>
    <w:rsid w:val="000B2A1E"/>
    <w:rsid w:val="000F3A79"/>
    <w:rsid w:val="00123230"/>
    <w:rsid w:val="001247AF"/>
    <w:rsid w:val="0013146A"/>
    <w:rsid w:val="001528BB"/>
    <w:rsid w:val="001674EC"/>
    <w:rsid w:val="0019558F"/>
    <w:rsid w:val="001A08F5"/>
    <w:rsid w:val="001A6F95"/>
    <w:rsid w:val="001B7E01"/>
    <w:rsid w:val="001F071D"/>
    <w:rsid w:val="0027140C"/>
    <w:rsid w:val="002B3120"/>
    <w:rsid w:val="002C2641"/>
    <w:rsid w:val="002F14A0"/>
    <w:rsid w:val="0032282F"/>
    <w:rsid w:val="0033602D"/>
    <w:rsid w:val="0034704D"/>
    <w:rsid w:val="00361E69"/>
    <w:rsid w:val="00366B7F"/>
    <w:rsid w:val="00386247"/>
    <w:rsid w:val="00387B67"/>
    <w:rsid w:val="003A1E88"/>
    <w:rsid w:val="003B517D"/>
    <w:rsid w:val="003B7A29"/>
    <w:rsid w:val="003D4139"/>
    <w:rsid w:val="003E3A7E"/>
    <w:rsid w:val="004045B1"/>
    <w:rsid w:val="00406050"/>
    <w:rsid w:val="00406C55"/>
    <w:rsid w:val="00434556"/>
    <w:rsid w:val="00455837"/>
    <w:rsid w:val="00473B00"/>
    <w:rsid w:val="004A4274"/>
    <w:rsid w:val="004B078F"/>
    <w:rsid w:val="004B1DF2"/>
    <w:rsid w:val="004B663D"/>
    <w:rsid w:val="00501EA6"/>
    <w:rsid w:val="0052223F"/>
    <w:rsid w:val="00567F83"/>
    <w:rsid w:val="00584315"/>
    <w:rsid w:val="0059454F"/>
    <w:rsid w:val="005F76A4"/>
    <w:rsid w:val="00601AF3"/>
    <w:rsid w:val="006263AB"/>
    <w:rsid w:val="00627D25"/>
    <w:rsid w:val="00645724"/>
    <w:rsid w:val="00647AF4"/>
    <w:rsid w:val="0066378A"/>
    <w:rsid w:val="0066438A"/>
    <w:rsid w:val="0067020E"/>
    <w:rsid w:val="00670F8C"/>
    <w:rsid w:val="0067557E"/>
    <w:rsid w:val="0069040E"/>
    <w:rsid w:val="006C3017"/>
    <w:rsid w:val="006C3F43"/>
    <w:rsid w:val="006E5839"/>
    <w:rsid w:val="00701181"/>
    <w:rsid w:val="00704693"/>
    <w:rsid w:val="00705582"/>
    <w:rsid w:val="007304A0"/>
    <w:rsid w:val="007679FC"/>
    <w:rsid w:val="00797B70"/>
    <w:rsid w:val="00833D35"/>
    <w:rsid w:val="00850113"/>
    <w:rsid w:val="008A2C97"/>
    <w:rsid w:val="008A48BE"/>
    <w:rsid w:val="00920DEA"/>
    <w:rsid w:val="00936836"/>
    <w:rsid w:val="0096629E"/>
    <w:rsid w:val="009A2A0B"/>
    <w:rsid w:val="009B0716"/>
    <w:rsid w:val="009B348E"/>
    <w:rsid w:val="009D30F6"/>
    <w:rsid w:val="009F0C62"/>
    <w:rsid w:val="009F533E"/>
    <w:rsid w:val="00A45612"/>
    <w:rsid w:val="00A51830"/>
    <w:rsid w:val="00A56B0E"/>
    <w:rsid w:val="00A66D7A"/>
    <w:rsid w:val="00AA60A7"/>
    <w:rsid w:val="00AA651B"/>
    <w:rsid w:val="00AB0CE5"/>
    <w:rsid w:val="00AB60A8"/>
    <w:rsid w:val="00AD2DB0"/>
    <w:rsid w:val="00B3764C"/>
    <w:rsid w:val="00B50396"/>
    <w:rsid w:val="00B73B5A"/>
    <w:rsid w:val="00BA0278"/>
    <w:rsid w:val="00BB6A02"/>
    <w:rsid w:val="00BC0644"/>
    <w:rsid w:val="00BC2127"/>
    <w:rsid w:val="00BC65E6"/>
    <w:rsid w:val="00BD5787"/>
    <w:rsid w:val="00C123D3"/>
    <w:rsid w:val="00C33517"/>
    <w:rsid w:val="00C33960"/>
    <w:rsid w:val="00C454D5"/>
    <w:rsid w:val="00C62873"/>
    <w:rsid w:val="00C83CDF"/>
    <w:rsid w:val="00C849E7"/>
    <w:rsid w:val="00C95F3E"/>
    <w:rsid w:val="00C97122"/>
    <w:rsid w:val="00CA7CE4"/>
    <w:rsid w:val="00CC2469"/>
    <w:rsid w:val="00CD0E62"/>
    <w:rsid w:val="00CE2C33"/>
    <w:rsid w:val="00CF5210"/>
    <w:rsid w:val="00CF73EF"/>
    <w:rsid w:val="00D12C7D"/>
    <w:rsid w:val="00D30837"/>
    <w:rsid w:val="00D42A4C"/>
    <w:rsid w:val="00D5114F"/>
    <w:rsid w:val="00D87DB3"/>
    <w:rsid w:val="00D9080B"/>
    <w:rsid w:val="00DA4C8F"/>
    <w:rsid w:val="00DB1030"/>
    <w:rsid w:val="00DB54B8"/>
    <w:rsid w:val="00DC2DE5"/>
    <w:rsid w:val="00DC791E"/>
    <w:rsid w:val="00E364ED"/>
    <w:rsid w:val="00E710A9"/>
    <w:rsid w:val="00E75D49"/>
    <w:rsid w:val="00E81FB0"/>
    <w:rsid w:val="00EE21B6"/>
    <w:rsid w:val="00F22892"/>
    <w:rsid w:val="00F42FA6"/>
    <w:rsid w:val="00F5653D"/>
    <w:rsid w:val="00F61C18"/>
    <w:rsid w:val="00F73898"/>
    <w:rsid w:val="00F82C7D"/>
    <w:rsid w:val="00F92F4D"/>
    <w:rsid w:val="00FB4382"/>
    <w:rsid w:val="00FC25DD"/>
    <w:rsid w:val="00FC3158"/>
    <w:rsid w:val="00FC64B1"/>
    <w:rsid w:val="00FD2E7B"/>
    <w:rsid w:val="5AA1F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5B848"/>
  <w15:docId w15:val="{A31F766F-E60B-4103-A269-4587CF81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PrimaryUnit">
    <w:name w:val="Primary Unit"/>
    <w:basedOn w:val="Header"/>
    <w:pPr>
      <w:spacing w:before="1060"/>
    </w:pPr>
  </w:style>
  <w:style w:type="paragraph" w:customStyle="1" w:styleId="SecondUnit">
    <w:name w:val="Second Unit"/>
    <w:basedOn w:val="County"/>
  </w:style>
  <w:style w:type="paragraph" w:customStyle="1" w:styleId="Name">
    <w:name w:val="Name"/>
    <w:basedOn w:val="Header"/>
    <w:rPr>
      <w:b/>
      <w:sz w:val="16"/>
    </w:rPr>
  </w:style>
  <w:style w:type="paragraph" w:customStyle="1" w:styleId="Position">
    <w:name w:val="Position"/>
    <w:basedOn w:val="Header"/>
    <w:rPr>
      <w:i/>
      <w:kern w:val="14"/>
      <w:sz w:val="16"/>
    </w:rPr>
  </w:style>
  <w:style w:type="paragraph" w:customStyle="1" w:styleId="County">
    <w:name w:val="County"/>
    <w:basedOn w:val="Header"/>
    <w:next w:val="Normal"/>
    <w:rPr>
      <w:b/>
      <w:kern w:val="16"/>
      <w:sz w:val="18"/>
    </w:rPr>
  </w:style>
  <w:style w:type="paragraph" w:customStyle="1" w:styleId="Address">
    <w:name w:val="Address"/>
    <w:basedOn w:val="Normal"/>
    <w:rPr>
      <w:kern w:val="14"/>
      <w:sz w:val="16"/>
    </w:rPr>
  </w:style>
  <w:style w:type="paragraph" w:customStyle="1" w:styleId="Phone">
    <w:name w:val="Phone"/>
    <w:basedOn w:val="Address"/>
  </w:style>
  <w:style w:type="character" w:styleId="FollowedHyperlink">
    <w:name w:val="FollowedHyperlink"/>
    <w:rPr>
      <w:color w:val="800080"/>
      <w:u w:val="single"/>
    </w:rPr>
  </w:style>
  <w:style w:type="paragraph" w:styleId="NoSpacing">
    <w:name w:val="No Spacing"/>
    <w:uiPriority w:val="1"/>
    <w:qFormat/>
    <w:rsid w:val="00AD2DB0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FD2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8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38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382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F22892"/>
  </w:style>
  <w:style w:type="paragraph" w:styleId="Subtitle">
    <w:name w:val="Subtitle"/>
    <w:basedOn w:val="Normal"/>
    <w:link w:val="SubtitleChar"/>
    <w:qFormat/>
    <w:rsid w:val="0059454F"/>
    <w:pPr>
      <w:jc w:val="center"/>
    </w:pPr>
    <w:rPr>
      <w:rFonts w:ascii="Garamond" w:eastAsia="Times New Roman" w:hAnsi="Garamond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59454F"/>
    <w:rPr>
      <w:rFonts w:ascii="Garamond" w:eastAsia="Times New Roman" w:hAnsi="Garamond"/>
      <w:b/>
      <w:bCs/>
      <w:sz w:val="28"/>
      <w:szCs w:val="24"/>
    </w:rPr>
  </w:style>
  <w:style w:type="character" w:customStyle="1" w:styleId="HeaderChar">
    <w:name w:val="Header Char"/>
    <w:basedOn w:val="DefaultParagraphFont"/>
    <w:link w:val="Header"/>
    <w:rsid w:val="0059454F"/>
    <w:rPr>
      <w:rFonts w:ascii="Palatino" w:hAnsi="Palatino"/>
      <w:sz w:val="24"/>
    </w:rPr>
  </w:style>
  <w:style w:type="paragraph" w:styleId="CommentText">
    <w:name w:val="annotation text"/>
    <w:basedOn w:val="Normal"/>
    <w:link w:val="CommentTextChar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Pr>
      <w:rFonts w:ascii="Palatino" w:hAnsi="Palatino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logs.cornell.edu/gblblog/files/2015/12/fact-sheet-botany-language-156ysah.pdf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blogs.cornell.edu/gblblog/files/2016/08/Latin-101-by-Dora-Galitzki-in-Garden-Design-magazine-Oct-2000-p88-to-89-2clthf6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oodyplants.cals.cornell.edu/hom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Franklin\color_postage_frankl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color_postage_franklin.dot</Template>
  <TotalTime>46</TotalTime>
  <Pages>3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Biology for Gardeners</dc:title>
  <dc:subject/>
  <dc:creator/>
  <cp:keywords>Cornell Garden-Based Learning</cp:keywords>
  <cp:lastModifiedBy>Michelle Podolec</cp:lastModifiedBy>
  <cp:revision>19</cp:revision>
  <cp:lastPrinted>2009-07-08T14:45:00Z</cp:lastPrinted>
  <dcterms:created xsi:type="dcterms:W3CDTF">2019-02-12T13:44:00Z</dcterms:created>
  <dcterms:modified xsi:type="dcterms:W3CDTF">2019-04-01T12:05:00Z</dcterms:modified>
</cp:coreProperties>
</file>